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oppset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826316" w:rsidRPr="00FE734C">
        <w:trPr>
          <w:trHeight w:hRule="exact" w:val="10800"/>
          <w:jc w:val="center"/>
        </w:trPr>
        <w:tc>
          <w:tcPr>
            <w:tcW w:w="3840" w:type="dxa"/>
          </w:tcPr>
          <w:p w:rsidR="00826316" w:rsidRPr="00FE734C" w:rsidRDefault="009E0B45" w:rsidP="009E0B45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32E125">
                  <wp:extent cx="2438400" cy="1701165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0B45" w:rsidRPr="009E0B45" w:rsidRDefault="009E0B45">
            <w:pPr>
              <w:pStyle w:val="Overskrift2"/>
              <w:rPr>
                <w:b w:val="0"/>
                <w:i/>
                <w:noProof/>
                <w:sz w:val="16"/>
                <w:szCs w:val="16"/>
              </w:rPr>
            </w:pPr>
            <w:r>
              <w:rPr>
                <w:b w:val="0"/>
                <w:i/>
                <w:noProof/>
                <w:sz w:val="16"/>
                <w:szCs w:val="16"/>
              </w:rPr>
              <w:t>Stavanger Aftenblad, publisert 2013»Storhaug er et eksempel for hele Eruopa»</w:t>
            </w:r>
          </w:p>
          <w:p w:rsidR="00826316" w:rsidRPr="00FE734C" w:rsidRDefault="00C005D7">
            <w:pPr>
              <w:pStyle w:val="Overskrift2"/>
              <w:rPr>
                <w:noProof/>
              </w:rPr>
            </w:pPr>
            <w:r>
              <w:rPr>
                <w:noProof/>
              </w:rPr>
              <w:t>Storhaug åpen barnehage</w:t>
            </w:r>
          </w:p>
          <w:p w:rsidR="00C005D7" w:rsidRDefault="00C005D7">
            <w:pPr>
              <w:pStyle w:val="Punktliste"/>
              <w:rPr>
                <w:noProof/>
                <w:sz w:val="22"/>
                <w:szCs w:val="22"/>
              </w:rPr>
            </w:pPr>
            <w:r w:rsidRPr="00C005D7">
              <w:rPr>
                <w:noProof/>
                <w:sz w:val="22"/>
                <w:szCs w:val="22"/>
              </w:rPr>
              <w:t xml:space="preserve">Sentralt på Storhaug, bak Pedersgata. </w:t>
            </w:r>
          </w:p>
          <w:p w:rsidR="00C005D7" w:rsidRDefault="00C005D7">
            <w:pPr>
              <w:pStyle w:val="Punktliste"/>
              <w:rPr>
                <w:noProof/>
                <w:sz w:val="22"/>
                <w:szCs w:val="22"/>
              </w:rPr>
            </w:pPr>
            <w:r w:rsidRPr="00C005D7">
              <w:rPr>
                <w:noProof/>
                <w:sz w:val="22"/>
                <w:szCs w:val="22"/>
              </w:rPr>
              <w:t>Våre åpningstider er mandag til onsdag 9.30-13.30 torsdager 9.30-14.30 Hvis dere øn</w:t>
            </w:r>
            <w:r>
              <w:rPr>
                <w:noProof/>
                <w:sz w:val="22"/>
                <w:szCs w:val="22"/>
              </w:rPr>
              <w:t>sker å delta  på samling</w:t>
            </w:r>
            <w:r w:rsidRPr="00C005D7">
              <w:rPr>
                <w:noProof/>
                <w:sz w:val="22"/>
                <w:szCs w:val="22"/>
              </w:rPr>
              <w:t xml:space="preserve">  må dere være i barnehagen til kl. 10.30.</w:t>
            </w:r>
            <w:r>
              <w:rPr>
                <w:noProof/>
                <w:sz w:val="22"/>
                <w:szCs w:val="22"/>
              </w:rPr>
              <w:t xml:space="preserve"> Samlingen er for barn i alle aldre.</w:t>
            </w:r>
            <w:r w:rsidRPr="00C005D7">
              <w:rPr>
                <w:noProof/>
                <w:sz w:val="22"/>
                <w:szCs w:val="22"/>
              </w:rPr>
              <w:t xml:space="preserve"> Babysang er et tilbud for barn mellom 0-12 måneder og er klokken 12.00 på tirsdager og torsdager. Vi tilbyr samling  og babysang  med kristent innhold på tirsdager hver uke. </w:t>
            </w:r>
          </w:p>
          <w:p w:rsidR="00826316" w:rsidRPr="00C005D7" w:rsidRDefault="00C005D7">
            <w:pPr>
              <w:pStyle w:val="Punktliste"/>
              <w:rPr>
                <w:noProof/>
                <w:sz w:val="22"/>
                <w:szCs w:val="22"/>
              </w:rPr>
            </w:pPr>
            <w:r w:rsidRPr="00C005D7">
              <w:rPr>
                <w:noProof/>
                <w:sz w:val="22"/>
                <w:szCs w:val="22"/>
              </w:rPr>
              <w:t xml:space="preserve"> Ingen påmelding. Gratis</w:t>
            </w:r>
            <w:r>
              <w:rPr>
                <w:noProof/>
                <w:sz w:val="22"/>
                <w:szCs w:val="22"/>
              </w:rPr>
              <w:t xml:space="preserve"> å gå i åpen barnehage i Stavanger</w:t>
            </w:r>
          </w:p>
        </w:tc>
        <w:tc>
          <w:tcPr>
            <w:tcW w:w="713" w:type="dxa"/>
          </w:tcPr>
          <w:p w:rsidR="00826316" w:rsidRDefault="00826316">
            <w:pPr>
              <w:rPr>
                <w:noProof/>
              </w:rPr>
            </w:pPr>
          </w:p>
          <w:p w:rsidR="009E0B45" w:rsidRPr="00FE734C" w:rsidRDefault="009E0B45">
            <w:pPr>
              <w:rPr>
                <w:noProof/>
              </w:rPr>
            </w:pPr>
          </w:p>
        </w:tc>
        <w:tc>
          <w:tcPr>
            <w:tcW w:w="713" w:type="dxa"/>
          </w:tcPr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Tabelloppset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826316" w:rsidRPr="00FE734C">
              <w:trPr>
                <w:trHeight w:hRule="exact" w:val="7920"/>
              </w:trPr>
              <w:tc>
                <w:tcPr>
                  <w:tcW w:w="5000" w:type="pct"/>
                </w:tcPr>
                <w:p w:rsidR="00826316" w:rsidRPr="00FE734C" w:rsidRDefault="00C005D7">
                  <w:pPr>
                    <w:pStyle w:val="Overskrift1"/>
                    <w:rPr>
                      <w:noProof/>
                    </w:rPr>
                  </w:pPr>
                  <w:r>
                    <w:rPr>
                      <w:noProof/>
                    </w:rPr>
                    <w:t>8 åpne barnehager i Stavanger</w:t>
                  </w:r>
                </w:p>
                <w:p w:rsidR="00826316" w:rsidRPr="00FE734C" w:rsidRDefault="00C005D7">
                  <w:pPr>
                    <w:pStyle w:val="Overskrift2"/>
                    <w:rPr>
                      <w:noProof/>
                    </w:rPr>
                  </w:pPr>
                  <w:r>
                    <w:rPr>
                      <w:noProof/>
                    </w:rPr>
                    <w:t>Sjekk ut de ulike på Facebook eller nettsider</w:t>
                  </w:r>
                </w:p>
                <w:p w:rsidR="00C005D7" w:rsidRPr="009E0B45" w:rsidRDefault="00C005D7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9E0B45">
                    <w:rPr>
                      <w:b/>
                      <w:noProof/>
                      <w:sz w:val="22"/>
                      <w:szCs w:val="22"/>
                    </w:rPr>
                    <w:t xml:space="preserve">Storhaug Åpen barnehage har åpent mandag til onsdag 9.30-13.30 og torsdag 9.30 -14.30. Stengt fredager </w:t>
                  </w:r>
                </w:p>
                <w:p w:rsidR="009E0B45" w:rsidRPr="009E0B45" w:rsidRDefault="00C005D7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9E0B45">
                    <w:rPr>
                      <w:b/>
                      <w:noProof/>
                      <w:sz w:val="22"/>
                      <w:szCs w:val="22"/>
                    </w:rPr>
                    <w:t>Hafrsfjord; Mandag-torsdag 09.00-13.15 Smiodden: tirsdag-torsdag 9.30-13.45</w:t>
                  </w:r>
                </w:p>
                <w:p w:rsidR="009E0B45" w:rsidRPr="009E0B45" w:rsidRDefault="00C005D7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9E0B45">
                    <w:rPr>
                      <w:b/>
                      <w:noProof/>
                      <w:sz w:val="22"/>
                      <w:szCs w:val="22"/>
                    </w:rPr>
                    <w:t xml:space="preserve"> Stokka; Onsdager 9.00-15.00 </w:t>
                  </w:r>
                </w:p>
                <w:p w:rsidR="009E0B45" w:rsidRPr="009E0B45" w:rsidRDefault="00C005D7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9E0B45">
                    <w:rPr>
                      <w:b/>
                      <w:noProof/>
                      <w:sz w:val="22"/>
                      <w:szCs w:val="22"/>
                    </w:rPr>
                    <w:t xml:space="preserve">IMI; Mandag- torsdag 9.30-13.30, </w:t>
                  </w:r>
                </w:p>
                <w:p w:rsidR="009E0B45" w:rsidRPr="009E0B45" w:rsidRDefault="00C005D7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9E0B45">
                    <w:rPr>
                      <w:b/>
                      <w:noProof/>
                      <w:sz w:val="22"/>
                      <w:szCs w:val="22"/>
                    </w:rPr>
                    <w:t>Forus; Mandag-torsdag 9.00-13.00</w:t>
                  </w:r>
                </w:p>
                <w:p w:rsidR="009E0B45" w:rsidRPr="009E0B45" w:rsidRDefault="00C005D7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9E0B45">
                    <w:rPr>
                      <w:b/>
                      <w:noProof/>
                      <w:sz w:val="22"/>
                      <w:szCs w:val="22"/>
                    </w:rPr>
                    <w:t xml:space="preserve"> Bamsefaret; Mandag og torsdag 9.00- 14.30 og tirsdager 9.00-14.00</w:t>
                  </w:r>
                </w:p>
                <w:p w:rsidR="009E0B45" w:rsidRPr="009E0B45" w:rsidRDefault="00C005D7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9E0B45">
                    <w:rPr>
                      <w:b/>
                      <w:noProof/>
                      <w:sz w:val="22"/>
                      <w:szCs w:val="22"/>
                    </w:rPr>
                    <w:t xml:space="preserve"> Veden; Mandag-torsdag 9.00-13.00 </w:t>
                  </w:r>
                </w:p>
                <w:p w:rsidR="00826316" w:rsidRPr="009E0B45" w:rsidRDefault="009E0B45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9E0B45">
                    <w:rPr>
                      <w:b/>
                      <w:noProof/>
                      <w:sz w:val="22"/>
                      <w:szCs w:val="22"/>
                    </w:rPr>
                    <w:t>Alle holder stengt i skolens ferier.</w:t>
                  </w:r>
                </w:p>
                <w:p w:rsidR="009E0B45" w:rsidRDefault="009E0B45">
                  <w:pPr>
                    <w:rPr>
                      <w:noProof/>
                    </w:rPr>
                  </w:pPr>
                </w:p>
                <w:p w:rsidR="009E0B45" w:rsidRPr="00FE734C" w:rsidRDefault="009E0B45">
                  <w:pPr>
                    <w:rPr>
                      <w:noProof/>
                    </w:rPr>
                  </w:pPr>
                </w:p>
              </w:tc>
            </w:tr>
            <w:tr w:rsidR="00826316" w:rsidRPr="00FE734C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826316" w:rsidRPr="00FE734C">
                    <w:tc>
                      <w:tcPr>
                        <w:tcW w:w="1582" w:type="pct"/>
                        <w:vAlign w:val="center"/>
                      </w:tcPr>
                      <w:p w:rsidR="00826316" w:rsidRPr="00FE734C" w:rsidRDefault="009848BA">
                        <w:pPr>
                          <w:pStyle w:val="Ingenmellomrom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137ADF6E">
                              <wp:extent cx="682625" cy="347345"/>
                              <wp:effectExtent l="0" t="0" r="3175" b="0"/>
                              <wp:docPr id="3" name="Bild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2625" cy="347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</w:tcPr>
                      <w:p w:rsidR="00826316" w:rsidRPr="00FE734C" w:rsidRDefault="00826316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noProof/>
                          </w:rPr>
                          <w:alias w:val="Firmanavn"/>
                          <w:tag w:val=""/>
                          <w:id w:val="-108818510"/>
                          <w:placeholder>
                            <w:docPart w:val="92E84EE3078046F6A932C1E5D124A076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 w:rsidR="00826316" w:rsidRPr="00FE734C" w:rsidRDefault="009848BA">
                            <w:pPr>
                              <w:pStyle w:val="Firmanavn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Storhaug Åpen barnehage</w:t>
                            </w:r>
                          </w:p>
                        </w:sdtContent>
                      </w:sdt>
                      <w:p w:rsidR="00826316" w:rsidRPr="00FE734C" w:rsidRDefault="009848BA">
                        <w:pPr>
                          <w:pStyle w:val="Bunnteks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Nedre Dalgate 68</w:t>
                        </w:r>
                      </w:p>
                      <w:p w:rsidR="00826316" w:rsidRPr="00FE734C" w:rsidRDefault="009848BA">
                        <w:pPr>
                          <w:pStyle w:val="Bunnteks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4013 Stavanger</w:t>
                        </w:r>
                      </w:p>
                    </w:tc>
                  </w:tr>
                </w:tbl>
                <w:p w:rsidR="00826316" w:rsidRPr="00FE734C" w:rsidRDefault="00826316">
                  <w:pPr>
                    <w:rPr>
                      <w:noProof/>
                    </w:rPr>
                  </w:pPr>
                </w:p>
              </w:tc>
            </w:tr>
          </w:tbl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720" w:type="dxa"/>
          </w:tcPr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720" w:type="dxa"/>
          </w:tcPr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3851" w:type="dxa"/>
          </w:tcPr>
          <w:tbl>
            <w:tblPr>
              <w:tblStyle w:val="Tabelloppset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826316" w:rsidRPr="00FE734C">
              <w:trPr>
                <w:trHeight w:hRule="exact" w:val="5760"/>
              </w:trPr>
              <w:tc>
                <w:tcPr>
                  <w:tcW w:w="5000" w:type="pct"/>
                </w:tcPr>
                <w:p w:rsidR="00826316" w:rsidRPr="00FE734C" w:rsidRDefault="00697457">
                  <w:pPr>
                    <w:rPr>
                      <w:noProof/>
                    </w:rPr>
                  </w:pPr>
                  <w:r w:rsidRPr="00697457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4681220" cy="3510915"/>
                        <wp:effectExtent l="0" t="0" r="5080" b="0"/>
                        <wp:docPr id="6" name="Bilde 6" descr="\\Clfilegrp01\rdsgrp01$\807styrer\Downloads\20230214_103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Clfilegrp01\rdsgrp01$\807styrer\Downloads\20230214_103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8647" cy="352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23E38" w:rsidRPr="00FE734C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440940" cy="3667125"/>
                        <wp:effectExtent l="0" t="0" r="0" b="9525"/>
                        <wp:docPr id="16" name="Bild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2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41448" cy="36678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6316" w:rsidRPr="00FE734C" w:rsidRDefault="00826316">
                  <w:pPr>
                    <w:rPr>
                      <w:noProof/>
                    </w:rPr>
                  </w:pPr>
                </w:p>
              </w:tc>
            </w:tr>
            <w:tr w:rsidR="00826316" w:rsidRPr="00FE734C">
              <w:trPr>
                <w:trHeight w:hRule="exact" w:val="360"/>
              </w:trPr>
              <w:tc>
                <w:tcPr>
                  <w:tcW w:w="5000" w:type="pct"/>
                </w:tcPr>
                <w:p w:rsidR="00826316" w:rsidRPr="00FE734C" w:rsidRDefault="00826316">
                  <w:pPr>
                    <w:rPr>
                      <w:noProof/>
                    </w:rPr>
                  </w:pPr>
                </w:p>
              </w:tc>
            </w:tr>
            <w:tr w:rsidR="00826316" w:rsidRPr="00FE734C" w:rsidTr="00697457">
              <w:trPr>
                <w:trHeight w:hRule="exact" w:val="3240"/>
              </w:trPr>
              <w:sdt>
                <w:sdtPr>
                  <w:rPr>
                    <w:noProof/>
                  </w:rPr>
                  <w:alias w:val="Firmanavn"/>
                  <w:tag w:val=""/>
                  <w:id w:val="1274751255"/>
                  <w:placeholder>
                    <w:docPart w:val="92E84EE3078046F6A932C1E5D124A076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CAA8C3" w:themeFill="accent5" w:themeFillTint="66"/>
                    </w:tcPr>
                    <w:p w:rsidR="00826316" w:rsidRPr="00FE734C" w:rsidRDefault="009848BA" w:rsidP="009848BA">
                      <w:pPr>
                        <w:pStyle w:val="Tittel"/>
                        <w:ind w:left="224" w:right="225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Storhaug Åpen barnehage</w:t>
                      </w:r>
                    </w:p>
                  </w:tc>
                </w:sdtContent>
              </w:sdt>
            </w:tr>
            <w:tr w:rsidR="00826316" w:rsidRPr="00FE734C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826316" w:rsidRPr="00FE734C" w:rsidRDefault="009848BA" w:rsidP="009848BA">
                  <w:pPr>
                    <w:pStyle w:val="Undertittel"/>
                    <w:ind w:left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Åpne barnehager i Stavanger kommune</w:t>
                  </w:r>
                  <w:r w:rsidR="00523E38" w:rsidRPr="00FE734C">
                    <w:rPr>
                      <w:noProof/>
                    </w:rPr>
                    <w:t>]</w:t>
                  </w:r>
                </w:p>
              </w:tc>
            </w:tr>
          </w:tbl>
          <w:p w:rsidR="00826316" w:rsidRPr="00FE734C" w:rsidRDefault="00826316">
            <w:pPr>
              <w:rPr>
                <w:noProof/>
              </w:rPr>
            </w:pPr>
          </w:p>
        </w:tc>
      </w:tr>
    </w:tbl>
    <w:p w:rsidR="00826316" w:rsidRPr="00697457" w:rsidRDefault="00826316">
      <w:pPr>
        <w:pStyle w:val="Ingenmellomrom"/>
        <w:rPr>
          <w:noProof/>
        </w:rPr>
      </w:pPr>
    </w:p>
    <w:tbl>
      <w:tblPr>
        <w:tblStyle w:val="Tabelloppset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826316" w:rsidRPr="00FE734C">
        <w:trPr>
          <w:trHeight w:hRule="exact" w:val="10800"/>
          <w:jc w:val="center"/>
        </w:trPr>
        <w:tc>
          <w:tcPr>
            <w:tcW w:w="3840" w:type="dxa"/>
          </w:tcPr>
          <w:p w:rsidR="00826316" w:rsidRPr="00FE734C" w:rsidRDefault="009848BA">
            <w:pPr>
              <w:spacing w:after="320"/>
              <w:rPr>
                <w:noProof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375B309">
                  <wp:extent cx="2603901" cy="1285240"/>
                  <wp:effectExtent l="0" t="0" r="635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3" r="4429" b="19238"/>
                          <a:stretch/>
                        </pic:blipFill>
                        <pic:spPr bwMode="auto">
                          <a:xfrm>
                            <a:off x="0" y="0"/>
                            <a:ext cx="2676051" cy="132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8BA" w:rsidRPr="009848BA" w:rsidRDefault="009848BA">
            <w:pPr>
              <w:pStyle w:val="Overskrift1"/>
              <w:rPr>
                <w:b w:val="0"/>
                <w:i/>
                <w:noProof/>
                <w:color w:val="auto"/>
                <w:sz w:val="16"/>
                <w:szCs w:val="16"/>
              </w:rPr>
            </w:pPr>
            <w:r w:rsidRPr="009848BA">
              <w:rPr>
                <w:b w:val="0"/>
                <w:i/>
                <w:noProof/>
                <w:color w:val="auto"/>
                <w:sz w:val="16"/>
                <w:szCs w:val="16"/>
              </w:rPr>
              <w:t>Liv Heidi, Anette og Kjersti ønsker dere velkommen</w:t>
            </w:r>
          </w:p>
          <w:p w:rsidR="00826316" w:rsidRPr="007A64E5" w:rsidRDefault="009848BA" w:rsidP="007A64E5">
            <w:pPr>
              <w:pStyle w:val="Overskrift1"/>
              <w:rPr>
                <w:noProof/>
              </w:rPr>
            </w:pPr>
            <w:r>
              <w:rPr>
                <w:noProof/>
              </w:rPr>
              <w:t>Barn møter barn</w:t>
            </w:r>
            <w:r w:rsidR="007A64E5">
              <w:rPr>
                <w:noProof/>
              </w:rPr>
              <w:t xml:space="preserve">. </w:t>
            </w:r>
            <w:r w:rsidRPr="009E0B45">
              <w:rPr>
                <w:noProof/>
                <w:szCs w:val="22"/>
              </w:rPr>
              <w:t>Hvorfor åpen barnehage?</w:t>
            </w:r>
          </w:p>
          <w:p w:rsidR="009848BA" w:rsidRPr="009E0B45" w:rsidRDefault="009848BA" w:rsidP="009848BA">
            <w:pPr>
              <w:rPr>
                <w:noProof/>
                <w:sz w:val="22"/>
                <w:szCs w:val="22"/>
              </w:rPr>
            </w:pPr>
            <w:r w:rsidRPr="009E0B45">
              <w:rPr>
                <w:noProof/>
                <w:sz w:val="22"/>
                <w:szCs w:val="22"/>
              </w:rPr>
              <w:t>Barn får muligheten til å møte jevnald</w:t>
            </w:r>
            <w:r w:rsidR="009E0B45" w:rsidRPr="009E0B45">
              <w:rPr>
                <w:noProof/>
                <w:sz w:val="22"/>
                <w:szCs w:val="22"/>
              </w:rPr>
              <w:t>rende i lek og utforsking.</w:t>
            </w:r>
          </w:p>
          <w:p w:rsidR="009E0B45" w:rsidRDefault="009848BA" w:rsidP="009848BA">
            <w:pPr>
              <w:rPr>
                <w:noProof/>
                <w:sz w:val="22"/>
                <w:szCs w:val="22"/>
              </w:rPr>
            </w:pPr>
            <w:r w:rsidRPr="009E0B45">
              <w:rPr>
                <w:noProof/>
                <w:sz w:val="22"/>
                <w:szCs w:val="22"/>
              </w:rPr>
              <w:t>Det er en</w:t>
            </w:r>
            <w:r w:rsidR="009E0B45" w:rsidRPr="009E0B45">
              <w:rPr>
                <w:noProof/>
                <w:sz w:val="22"/>
                <w:szCs w:val="22"/>
              </w:rPr>
              <w:t xml:space="preserve"> sosial møteplass for </w:t>
            </w:r>
          </w:p>
          <w:p w:rsidR="009848BA" w:rsidRPr="009E0B45" w:rsidRDefault="009E0B45" w:rsidP="009848BA">
            <w:pPr>
              <w:rPr>
                <w:noProof/>
                <w:sz w:val="22"/>
                <w:szCs w:val="22"/>
              </w:rPr>
            </w:pPr>
            <w:r w:rsidRPr="009E0B45">
              <w:rPr>
                <w:noProof/>
                <w:sz w:val="22"/>
                <w:szCs w:val="22"/>
              </w:rPr>
              <w:t>foreldre.</w:t>
            </w:r>
          </w:p>
          <w:p w:rsidR="009848BA" w:rsidRPr="009E0B45" w:rsidRDefault="009848BA" w:rsidP="009848BA">
            <w:pPr>
              <w:rPr>
                <w:noProof/>
                <w:sz w:val="22"/>
                <w:szCs w:val="22"/>
              </w:rPr>
            </w:pPr>
            <w:r w:rsidRPr="009E0B45">
              <w:rPr>
                <w:noProof/>
                <w:sz w:val="22"/>
                <w:szCs w:val="22"/>
              </w:rPr>
              <w:t>Lære nye sange</w:t>
            </w:r>
            <w:r w:rsidR="009E0B45" w:rsidRPr="009E0B45">
              <w:rPr>
                <w:noProof/>
                <w:sz w:val="22"/>
                <w:szCs w:val="22"/>
              </w:rPr>
              <w:t xml:space="preserve">r og oppleve spennende lekerom </w:t>
            </w:r>
          </w:p>
          <w:p w:rsidR="009848BA" w:rsidRPr="009E0B45" w:rsidRDefault="009848BA" w:rsidP="009848BA">
            <w:pPr>
              <w:rPr>
                <w:noProof/>
                <w:sz w:val="22"/>
                <w:szCs w:val="22"/>
              </w:rPr>
            </w:pPr>
            <w:r w:rsidRPr="009E0B45">
              <w:rPr>
                <w:noProof/>
                <w:sz w:val="22"/>
                <w:szCs w:val="22"/>
              </w:rPr>
              <w:t>Flerkulturelt felleskap</w:t>
            </w:r>
          </w:p>
          <w:p w:rsidR="00826316" w:rsidRDefault="009848BA" w:rsidP="009848BA">
            <w:pPr>
              <w:rPr>
                <w:noProof/>
                <w:sz w:val="22"/>
                <w:szCs w:val="22"/>
              </w:rPr>
            </w:pPr>
            <w:r w:rsidRPr="009E0B45">
              <w:rPr>
                <w:noProof/>
                <w:sz w:val="22"/>
                <w:szCs w:val="22"/>
              </w:rPr>
              <w:t>Inkluderende miljø</w:t>
            </w:r>
          </w:p>
          <w:p w:rsidR="007A64E5" w:rsidRPr="007A64E5" w:rsidRDefault="007A64E5" w:rsidP="009848BA">
            <w:pPr>
              <w:rPr>
                <w:b/>
                <w:noProof/>
                <w:sz w:val="22"/>
                <w:szCs w:val="22"/>
                <w:u w:val="single"/>
              </w:rPr>
            </w:pPr>
            <w:r w:rsidRPr="007A64E5">
              <w:rPr>
                <w:b/>
                <w:noProof/>
                <w:sz w:val="22"/>
                <w:szCs w:val="22"/>
                <w:u w:val="single"/>
              </w:rPr>
              <w:t>Dagen vår:</w:t>
            </w:r>
            <w:bookmarkStart w:id="0" w:name="_GoBack"/>
            <w:bookmarkEnd w:id="0"/>
          </w:p>
          <w:p w:rsidR="007A64E5" w:rsidRPr="007A64E5" w:rsidRDefault="007A64E5" w:rsidP="009848BA">
            <w:pPr>
              <w:rPr>
                <w:b/>
                <w:noProof/>
                <w:sz w:val="24"/>
                <w:szCs w:val="24"/>
              </w:rPr>
            </w:pPr>
            <w:r w:rsidRPr="007A64E5">
              <w:rPr>
                <w:b/>
                <w:noProof/>
                <w:sz w:val="24"/>
                <w:szCs w:val="24"/>
              </w:rPr>
              <w:t>9.30 åpner</w:t>
            </w:r>
          </w:p>
          <w:p w:rsidR="007A64E5" w:rsidRPr="007A64E5" w:rsidRDefault="007A64E5" w:rsidP="009848BA">
            <w:pPr>
              <w:rPr>
                <w:b/>
                <w:noProof/>
                <w:sz w:val="24"/>
                <w:szCs w:val="24"/>
              </w:rPr>
            </w:pPr>
            <w:r w:rsidRPr="007A64E5">
              <w:rPr>
                <w:b/>
                <w:noProof/>
                <w:sz w:val="24"/>
                <w:szCs w:val="24"/>
              </w:rPr>
              <w:t>10.30 samling</w:t>
            </w:r>
          </w:p>
          <w:p w:rsidR="007A64E5" w:rsidRPr="007A64E5" w:rsidRDefault="007A64E5" w:rsidP="009848BA">
            <w:pPr>
              <w:rPr>
                <w:b/>
                <w:noProof/>
                <w:sz w:val="24"/>
                <w:szCs w:val="24"/>
              </w:rPr>
            </w:pPr>
            <w:r w:rsidRPr="007A64E5">
              <w:rPr>
                <w:b/>
                <w:noProof/>
                <w:sz w:val="24"/>
                <w:szCs w:val="24"/>
              </w:rPr>
              <w:t>11.00 Felles lunsj</w:t>
            </w:r>
          </w:p>
          <w:p w:rsidR="007A64E5" w:rsidRPr="007A64E5" w:rsidRDefault="007A64E5" w:rsidP="009848BA">
            <w:pPr>
              <w:rPr>
                <w:b/>
                <w:noProof/>
                <w:sz w:val="24"/>
                <w:szCs w:val="24"/>
              </w:rPr>
            </w:pPr>
            <w:r w:rsidRPr="007A64E5">
              <w:rPr>
                <w:b/>
                <w:noProof/>
                <w:sz w:val="24"/>
                <w:szCs w:val="24"/>
              </w:rPr>
              <w:t>12.00 Babysang/aktiviteter/forming</w:t>
            </w:r>
          </w:p>
          <w:p w:rsidR="007A64E5" w:rsidRPr="00FE734C" w:rsidRDefault="007A64E5" w:rsidP="009848BA">
            <w:pPr>
              <w:rPr>
                <w:noProof/>
              </w:rPr>
            </w:pPr>
            <w:r w:rsidRPr="007A64E5">
              <w:rPr>
                <w:b/>
                <w:noProof/>
                <w:sz w:val="24"/>
                <w:szCs w:val="24"/>
              </w:rPr>
              <w:t>Slutt 13.30 mand- onsda /14.30 på torsdager</w:t>
            </w:r>
          </w:p>
        </w:tc>
        <w:tc>
          <w:tcPr>
            <w:tcW w:w="713" w:type="dxa"/>
          </w:tcPr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713" w:type="dxa"/>
          </w:tcPr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3843" w:type="dxa"/>
          </w:tcPr>
          <w:p w:rsidR="00826316" w:rsidRPr="00FE734C" w:rsidRDefault="009848BA">
            <w:pPr>
              <w:pStyle w:val="Overskrift2"/>
              <w:spacing w:before="200"/>
              <w:rPr>
                <w:noProof/>
              </w:rPr>
            </w:pPr>
            <w:r>
              <w:rPr>
                <w:noProof/>
              </w:rPr>
              <w:t xml:space="preserve">Rom </w:t>
            </w:r>
          </w:p>
          <w:p w:rsidR="00826316" w:rsidRPr="00FE734C" w:rsidRDefault="00E61B86">
            <w:pPr>
              <w:pStyle w:val="Sitat"/>
              <w:rPr>
                <w:noProof/>
              </w:rPr>
            </w:pPr>
            <w:r w:rsidRPr="00C005D7">
              <w:rPr>
                <w:rFonts w:asciiTheme="minorHAnsi" w:eastAsiaTheme="minorHAnsi" w:hAnsiTheme="minorHAnsi" w:cstheme="minorBidi"/>
                <w:i w:val="0"/>
                <w:iCs w:val="0"/>
                <w:noProof/>
                <w:color w:val="4D4436" w:themeColor="text2" w:themeTint="E6"/>
                <w:sz w:val="20"/>
              </w:rPr>
              <w:t>Spennende lekemiljø i to etasjer. Puterom, sanserom, rollespill og påkledning. Konstruksjon leker med bygging av ulike materialer.  Fint uteområde, stort utvalg av uteleker og sykler du kan bruke i åpningstiden.</w:t>
            </w:r>
            <w:r w:rsidR="005C3408" w:rsidRPr="005C3408">
              <w:rPr>
                <w:noProof/>
              </w:rPr>
              <w:t>“</w:t>
            </w:r>
            <w:r w:rsidR="009848BA">
              <w:t xml:space="preserve"> </w:t>
            </w:r>
            <w:r w:rsidR="009848BA" w:rsidRPr="009848BA">
              <w:rPr>
                <w:noProof/>
              </w:rPr>
              <w:t>vi jobber dette året med å utvikle lekemiljøet i barnehagen»</w:t>
            </w:r>
            <w:r w:rsidR="005C3408" w:rsidRPr="005C3408">
              <w:rPr>
                <w:noProof/>
              </w:rPr>
              <w:t>”</w:t>
            </w:r>
          </w:p>
          <w:p w:rsidR="00826316" w:rsidRPr="00FE734C" w:rsidRDefault="009848BA">
            <w:pPr>
              <w:pStyle w:val="Overskrift2"/>
              <w:rPr>
                <w:noProof/>
              </w:rPr>
            </w:pPr>
            <w:r>
              <w:rPr>
                <w:noProof/>
              </w:rPr>
              <w:t>Innhold</w:t>
            </w:r>
          </w:p>
          <w:p w:rsidR="009848BA" w:rsidRPr="009E0B45" w:rsidRDefault="009848BA">
            <w:pPr>
              <w:pStyle w:val="Overskrift2"/>
              <w:rPr>
                <w:rFonts w:asciiTheme="minorHAnsi" w:eastAsiaTheme="minorHAnsi" w:hAnsiTheme="minorHAnsi" w:cstheme="minorBidi"/>
                <w:bCs w:val="0"/>
                <w:noProof/>
                <w:color w:val="4D4436" w:themeColor="text2" w:themeTint="E6"/>
                <w:szCs w:val="22"/>
              </w:rPr>
            </w:pPr>
            <w:r w:rsidRPr="009E0B45">
              <w:rPr>
                <w:rFonts w:asciiTheme="minorHAnsi" w:eastAsiaTheme="minorHAnsi" w:hAnsiTheme="minorHAnsi" w:cstheme="minorBidi"/>
                <w:bCs w:val="0"/>
                <w:noProof/>
                <w:color w:val="4D4436" w:themeColor="text2" w:themeTint="E6"/>
                <w:szCs w:val="22"/>
              </w:rPr>
              <w:t xml:space="preserve">Sangsamlinger med trommer. Dramatisering med musikk. Felles turer i nærmiljøet. Ulike formingsaktiviteter. Prosjekter ut fra teamet vi har den måneden.  </w:t>
            </w:r>
            <w:r w:rsidR="009E0B45" w:rsidRPr="009E0B45">
              <w:rPr>
                <w:rFonts w:asciiTheme="minorHAnsi" w:eastAsiaTheme="minorHAnsi" w:hAnsiTheme="minorHAnsi" w:cstheme="minorBidi"/>
                <w:bCs w:val="0"/>
                <w:noProof/>
                <w:color w:val="4D4436" w:themeColor="text2" w:themeTint="E6"/>
                <w:szCs w:val="22"/>
              </w:rPr>
              <w:t>Babysang.</w:t>
            </w:r>
          </w:p>
          <w:p w:rsidR="00826316" w:rsidRPr="00FE734C" w:rsidRDefault="009848BA">
            <w:pPr>
              <w:pStyle w:val="Overskrift2"/>
              <w:rPr>
                <w:noProof/>
              </w:rPr>
            </w:pPr>
            <w:r>
              <w:rPr>
                <w:noProof/>
              </w:rPr>
              <w:t>Personal</w:t>
            </w:r>
          </w:p>
          <w:p w:rsidR="009848BA" w:rsidRDefault="009848BA" w:rsidP="009848BA">
            <w:pPr>
              <w:rPr>
                <w:noProof/>
              </w:rPr>
            </w:pPr>
            <w:r>
              <w:rPr>
                <w:noProof/>
              </w:rPr>
              <w:t>Vi er tre faste i personalgruppa</w:t>
            </w:r>
          </w:p>
          <w:p w:rsidR="00826316" w:rsidRPr="00FE734C" w:rsidRDefault="009848BA" w:rsidP="009848BA">
            <w:pPr>
              <w:rPr>
                <w:noProof/>
              </w:rPr>
            </w:pPr>
            <w:r>
              <w:rPr>
                <w:noProof/>
              </w:rPr>
              <w:t>En medarbeider, Kjersti med over 10 års erfaring som sykepleier og en med 30 år i barnehage, Anette Liv Heidi er styrer/ pedagogisk leder med førskolelærerutdanning og lang erfaring fra barnehage.</w:t>
            </w:r>
          </w:p>
        </w:tc>
        <w:tc>
          <w:tcPr>
            <w:tcW w:w="720" w:type="dxa"/>
          </w:tcPr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720" w:type="dxa"/>
          </w:tcPr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3851" w:type="dxa"/>
          </w:tcPr>
          <w:p w:rsidR="00826316" w:rsidRPr="00FE734C" w:rsidRDefault="00E61B86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3410C4E">
                  <wp:extent cx="2030095" cy="1158240"/>
                  <wp:effectExtent l="0" t="0" r="8255" b="381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316" w:rsidRPr="00FE734C" w:rsidRDefault="00C005D7">
            <w:pPr>
              <w:pStyle w:val="Bildetekst"/>
              <w:rPr>
                <w:noProof/>
              </w:rPr>
            </w:pPr>
            <w:r>
              <w:rPr>
                <w:noProof/>
              </w:rPr>
              <w:t>Velkommen til</w:t>
            </w:r>
            <w:r w:rsidR="00E61B86">
              <w:rPr>
                <w:noProof/>
              </w:rPr>
              <w:t xml:space="preserve"> oss</w:t>
            </w:r>
          </w:p>
          <w:p w:rsidR="00E61B86" w:rsidRPr="00C005D7" w:rsidRDefault="00E61B86">
            <w:pPr>
              <w:rPr>
                <w:noProof/>
                <w:sz w:val="22"/>
                <w:szCs w:val="22"/>
              </w:rPr>
            </w:pPr>
            <w:r w:rsidRPr="00C005D7">
              <w:rPr>
                <w:noProof/>
                <w:sz w:val="22"/>
                <w:szCs w:val="22"/>
              </w:rPr>
              <w:t xml:space="preserve">Åpen barnehage er et sted hvor alle barn fra 0 til 6 år er velkomne sammen med en forelder eller barnepasser over 18 år. </w:t>
            </w:r>
          </w:p>
          <w:p w:rsidR="00E61B86" w:rsidRPr="00C005D7" w:rsidRDefault="00E61B86">
            <w:pPr>
              <w:rPr>
                <w:noProof/>
                <w:sz w:val="22"/>
                <w:szCs w:val="22"/>
              </w:rPr>
            </w:pPr>
            <w:r w:rsidRPr="00C005D7">
              <w:rPr>
                <w:noProof/>
                <w:sz w:val="22"/>
                <w:szCs w:val="22"/>
              </w:rPr>
              <w:t xml:space="preserve">  Det koster ingenting å komme, og du kan komme når som helst i åpningstiden.   </w:t>
            </w:r>
          </w:p>
          <w:p w:rsidR="00E61B86" w:rsidRPr="00C005D7" w:rsidRDefault="00E61B86">
            <w:pPr>
              <w:rPr>
                <w:noProof/>
                <w:sz w:val="22"/>
                <w:szCs w:val="22"/>
              </w:rPr>
            </w:pPr>
            <w:r w:rsidRPr="00C005D7">
              <w:rPr>
                <w:noProof/>
                <w:sz w:val="22"/>
                <w:szCs w:val="22"/>
              </w:rPr>
              <w:t xml:space="preserve">Du må ta med lunsj hvis den skal spises i barnehagen. </w:t>
            </w:r>
          </w:p>
          <w:p w:rsidR="00E61B86" w:rsidRPr="00C005D7" w:rsidRDefault="00E61B86">
            <w:pPr>
              <w:rPr>
                <w:noProof/>
                <w:sz w:val="22"/>
                <w:szCs w:val="22"/>
              </w:rPr>
            </w:pPr>
            <w:r w:rsidRPr="00C005D7">
              <w:rPr>
                <w:noProof/>
                <w:sz w:val="22"/>
                <w:szCs w:val="22"/>
              </w:rPr>
              <w:t xml:space="preserve"> Vi har ulike arrangementer gjennom året som jule fest, FN dag og sommeravslutning.</w:t>
            </w:r>
          </w:p>
          <w:p w:rsidR="00826316" w:rsidRPr="00FE734C" w:rsidRDefault="00E61B86">
            <w:pPr>
              <w:rPr>
                <w:noProof/>
              </w:rPr>
            </w:pPr>
            <w:r w:rsidRPr="00C005D7">
              <w:rPr>
                <w:noProof/>
                <w:sz w:val="22"/>
                <w:szCs w:val="22"/>
              </w:rPr>
              <w:t xml:space="preserve"> Noen åpne barnehager er kommunale, mens andre drives av ulike kirker. Storhaug åpne barnehage drives av St. Johannes menighet</w:t>
            </w:r>
            <w:r w:rsidRPr="00E61B86">
              <w:rPr>
                <w:noProof/>
              </w:rPr>
              <w:t>.</w:t>
            </w:r>
          </w:p>
        </w:tc>
      </w:tr>
    </w:tbl>
    <w:p w:rsidR="00826316" w:rsidRPr="00FE734C" w:rsidRDefault="00826316">
      <w:pPr>
        <w:pStyle w:val="Ingenmellomrom"/>
        <w:rPr>
          <w:noProof/>
        </w:rPr>
      </w:pPr>
    </w:p>
    <w:sectPr w:rsidR="00826316" w:rsidRPr="00FE734C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Punktliste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BA"/>
    <w:rsid w:val="00172EB8"/>
    <w:rsid w:val="004124B7"/>
    <w:rsid w:val="00523E38"/>
    <w:rsid w:val="005B599D"/>
    <w:rsid w:val="005C3408"/>
    <w:rsid w:val="00697457"/>
    <w:rsid w:val="007A64E5"/>
    <w:rsid w:val="00826316"/>
    <w:rsid w:val="009848BA"/>
    <w:rsid w:val="009E0B45"/>
    <w:rsid w:val="00A92550"/>
    <w:rsid w:val="00C005D7"/>
    <w:rsid w:val="00C27B1D"/>
    <w:rsid w:val="00E46000"/>
    <w:rsid w:val="00E61B86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071A88"/>
  <w15:chartTrackingRefBased/>
  <w15:docId w15:val="{7EDBD47C-7C85-48E8-8008-00A63F550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nb-NO" w:eastAsia="nb-NO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oppsett">
    <w:name w:val="Tabelloppsett"/>
    <w:basedOn w:val="Vanligtabell"/>
    <w:uiPriority w:val="99"/>
    <w:tblPr>
      <w:tblCellMar>
        <w:left w:w="0" w:type="dxa"/>
        <w:right w:w="0" w:type="dxa"/>
      </w:tblCellMar>
    </w:tblPr>
  </w:style>
  <w:style w:type="paragraph" w:styleId="Bildetekst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Overskrift2Tegn">
    <w:name w:val="Overskrift 2 Tegn"/>
    <w:basedOn w:val="Standardskriftforavsnitt"/>
    <w:link w:val="Overskrift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Punktliste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Firmanavn">
    <w:name w:val="Firmanavn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Bunntekst">
    <w:name w:val="footer"/>
    <w:basedOn w:val="Normal"/>
    <w:link w:val="BunntekstTegn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BunntekstTegn">
    <w:name w:val="Bunntekst Tegn"/>
    <w:basedOn w:val="Standardskriftforavsnitt"/>
    <w:link w:val="Bunntekst"/>
    <w:uiPriority w:val="2"/>
    <w:rPr>
      <w:rFonts w:asciiTheme="minorHAnsi" w:eastAsiaTheme="minorEastAsia" w:hAnsiTheme="minorHAnsi" w:cstheme="minorBidi"/>
      <w:sz w:val="17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Undertittel">
    <w:name w:val="Subtitle"/>
    <w:basedOn w:val="Normal"/>
    <w:next w:val="Normal"/>
    <w:link w:val="UndertittelTegn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UndertittelTegn">
    <w:name w:val="Undertittel Tegn"/>
    <w:basedOn w:val="Standardskriftforavsnitt"/>
    <w:link w:val="Undertittel"/>
    <w:uiPriority w:val="1"/>
    <w:rPr>
      <w:i/>
      <w:iCs/>
      <w:color w:val="FFFFFF" w:themeColor="background1"/>
      <w:sz w:val="24"/>
    </w:rPr>
  </w:style>
  <w:style w:type="paragraph" w:styleId="Ingenmellomrom">
    <w:name w:val="No Spacing"/>
    <w:uiPriority w:val="99"/>
    <w:qFormat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SitatTegn">
    <w:name w:val="Sitat Tegn"/>
    <w:basedOn w:val="Standardskriftforavsnitt"/>
    <w:link w:val="Sita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61B86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1B86"/>
    <w:rPr>
      <w:rFonts w:ascii="Segoe UI" w:hAnsi="Segoe UI" w:cs="Segoe U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lfilegrp01\rdsgrp01$\807styrer\AppData\Roaming\Microsoft\Maler\Forretningsbrosjy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E84EE3078046F6A932C1E5D124A0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0746272-5EB7-489C-8FF8-9BF623C33FA5}"/>
      </w:docPartPr>
      <w:docPartBody>
        <w:p w:rsidR="007449C3" w:rsidRDefault="007449C3">
          <w:pPr>
            <w:pStyle w:val="92E84EE3078046F6A932C1E5D124A076"/>
          </w:pPr>
          <w:r w:rsidRPr="00FE734C">
            <w:rPr>
              <w:noProof/>
            </w:rPr>
            <w:t>[Firmanavn]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9C3"/>
    <w:rsid w:val="00613160"/>
    <w:rsid w:val="0074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92E84EE3078046F6A932C1E5D124A076">
    <w:name w:val="92E84EE3078046F6A932C1E5D124A0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3770583-0a95-488a-909d-acf753acc1f4">Customize this brochure with information about your business. Insert your company logo, your own photos and change the colors to get the polished, professional look you want. 
</APDescription>
    <AssetExpire xmlns="e3770583-0a95-488a-909d-acf753acc1f4">2029-01-01T08:00:00+00:00</AssetExpire>
    <CampaignTagsTaxHTField0 xmlns="e3770583-0a95-488a-909d-acf753acc1f4">
      <Terms xmlns="http://schemas.microsoft.com/office/infopath/2007/PartnerControls"/>
    </CampaignTagsTaxHTField0>
    <IntlLangReviewDate xmlns="e3770583-0a95-488a-909d-acf753acc1f4" xsi:nil="true"/>
    <TPFriendlyName xmlns="e3770583-0a95-488a-909d-acf753acc1f4" xsi:nil="true"/>
    <IntlLangReview xmlns="e3770583-0a95-488a-909d-acf753acc1f4">false</IntlLangReview>
    <LocLastLocAttemptVersionLookup xmlns="e3770583-0a95-488a-909d-acf753acc1f4">840694</LocLastLocAttemptVersionLookup>
    <PolicheckWords xmlns="e3770583-0a95-488a-909d-acf753acc1f4" xsi:nil="true"/>
    <SubmitterId xmlns="e3770583-0a95-488a-909d-acf753acc1f4" xsi:nil="true"/>
    <AcquiredFrom xmlns="e3770583-0a95-488a-909d-acf753acc1f4">Internal MS</AcquiredFrom>
    <EditorialStatus xmlns="e3770583-0a95-488a-909d-acf753acc1f4">Complete</EditorialStatus>
    <Markets xmlns="e3770583-0a95-488a-909d-acf753acc1f4"/>
    <OriginAsset xmlns="e3770583-0a95-488a-909d-acf753acc1f4" xsi:nil="true"/>
    <AssetStart xmlns="e3770583-0a95-488a-909d-acf753acc1f4">2012-06-04T06:22:00+00:00</AssetStart>
    <FriendlyTitle xmlns="e3770583-0a95-488a-909d-acf753acc1f4" xsi:nil="true"/>
    <MarketSpecific xmlns="e3770583-0a95-488a-909d-acf753acc1f4">false</MarketSpecific>
    <TPNamespace xmlns="e3770583-0a95-488a-909d-acf753acc1f4" xsi:nil="true"/>
    <PublishStatusLookup xmlns="e3770583-0a95-488a-909d-acf753acc1f4">
      <Value>321663</Value>
    </PublishStatusLookup>
    <APAuthor xmlns="e3770583-0a95-488a-909d-acf753acc1f4">
      <UserInfo>
        <DisplayName>REDMOND\v-anij</DisplayName>
        <AccountId>2469</AccountId>
        <AccountType/>
      </UserInfo>
    </APAuthor>
    <TPCommandLine xmlns="e3770583-0a95-488a-909d-acf753acc1f4" xsi:nil="true"/>
    <IntlLangReviewer xmlns="e3770583-0a95-488a-909d-acf753acc1f4" xsi:nil="true"/>
    <OpenTemplate xmlns="e3770583-0a95-488a-909d-acf753acc1f4">true</OpenTemplate>
    <CSXSubmissionDate xmlns="e3770583-0a95-488a-909d-acf753acc1f4" xsi:nil="true"/>
    <TaxCatchAll xmlns="e3770583-0a95-488a-909d-acf753acc1f4"/>
    <Manager xmlns="e3770583-0a95-488a-909d-acf753acc1f4" xsi:nil="true"/>
    <NumericId xmlns="e3770583-0a95-488a-909d-acf753acc1f4" xsi:nil="true"/>
    <ParentAssetId xmlns="e3770583-0a95-488a-909d-acf753acc1f4" xsi:nil="true"/>
    <OriginalSourceMarket xmlns="e3770583-0a95-488a-909d-acf753acc1f4">english</OriginalSourceMarket>
    <ApprovalStatus xmlns="e3770583-0a95-488a-909d-acf753acc1f4">InProgress</ApprovalStatus>
    <TPComponent xmlns="e3770583-0a95-488a-909d-acf753acc1f4" xsi:nil="true"/>
    <EditorialTags xmlns="e3770583-0a95-488a-909d-acf753acc1f4" xsi:nil="true"/>
    <TPExecutable xmlns="e3770583-0a95-488a-909d-acf753acc1f4" xsi:nil="true"/>
    <TPLaunchHelpLink xmlns="e3770583-0a95-488a-909d-acf753acc1f4" xsi:nil="true"/>
    <LocComments xmlns="e3770583-0a95-488a-909d-acf753acc1f4" xsi:nil="true"/>
    <LocRecommendedHandoff xmlns="e3770583-0a95-488a-909d-acf753acc1f4" xsi:nil="true"/>
    <SourceTitle xmlns="e3770583-0a95-488a-909d-acf753acc1f4" xsi:nil="true"/>
    <CSXUpdate xmlns="e3770583-0a95-488a-909d-acf753acc1f4">false</CSXUpdate>
    <IntlLocPriority xmlns="e3770583-0a95-488a-909d-acf753acc1f4" xsi:nil="true"/>
    <UAProjectedTotalWords xmlns="e3770583-0a95-488a-909d-acf753acc1f4" xsi:nil="true"/>
    <AssetType xmlns="e3770583-0a95-488a-909d-acf753acc1f4">TP</AssetType>
    <MachineTranslated xmlns="e3770583-0a95-488a-909d-acf753acc1f4">false</MachineTranslated>
    <OutputCachingOn xmlns="e3770583-0a95-488a-909d-acf753acc1f4">false</OutputCachingOn>
    <TemplateStatus xmlns="e3770583-0a95-488a-909d-acf753acc1f4">Complete</TemplateStatus>
    <IsSearchable xmlns="e3770583-0a95-488a-909d-acf753acc1f4">true</IsSearchable>
    <ContentItem xmlns="e3770583-0a95-488a-909d-acf753acc1f4" xsi:nil="true"/>
    <HandoffToMSDN xmlns="e3770583-0a95-488a-909d-acf753acc1f4" xsi:nil="true"/>
    <ShowIn xmlns="e3770583-0a95-488a-909d-acf753acc1f4">Show everywhere</ShowIn>
    <ThumbnailAssetId xmlns="e3770583-0a95-488a-909d-acf753acc1f4" xsi:nil="true"/>
    <UALocComments xmlns="e3770583-0a95-488a-909d-acf753acc1f4" xsi:nil="true"/>
    <UALocRecommendation xmlns="e3770583-0a95-488a-909d-acf753acc1f4">Localize</UALocRecommendation>
    <LastModifiedDateTime xmlns="e3770583-0a95-488a-909d-acf753acc1f4" xsi:nil="true"/>
    <LegacyData xmlns="e3770583-0a95-488a-909d-acf753acc1f4" xsi:nil="true"/>
    <LocManualTestRequired xmlns="e3770583-0a95-488a-909d-acf753acc1f4">false</LocManualTestRequired>
    <ClipArtFilename xmlns="e3770583-0a95-488a-909d-acf753acc1f4" xsi:nil="true"/>
    <TPApplication xmlns="e3770583-0a95-488a-909d-acf753acc1f4" xsi:nil="true"/>
    <CSXHash xmlns="e3770583-0a95-488a-909d-acf753acc1f4" xsi:nil="true"/>
    <DirectSourceMarket xmlns="e3770583-0a95-488a-909d-acf753acc1f4">english</DirectSourceMarket>
    <PrimaryImageGen xmlns="e3770583-0a95-488a-909d-acf753acc1f4">true</PrimaryImageGen>
    <PlannedPubDate xmlns="e3770583-0a95-488a-909d-acf753acc1f4" xsi:nil="true"/>
    <CSXSubmissionMarket xmlns="e3770583-0a95-488a-909d-acf753acc1f4" xsi:nil="true"/>
    <Downloads xmlns="e3770583-0a95-488a-909d-acf753acc1f4">0</Downloads>
    <ArtSampleDocs xmlns="e3770583-0a95-488a-909d-acf753acc1f4" xsi:nil="true"/>
    <TrustLevel xmlns="e3770583-0a95-488a-909d-acf753acc1f4">1 Microsoft Managed Content</TrustLevel>
    <BlockPublish xmlns="e3770583-0a95-488a-909d-acf753acc1f4">false</BlockPublish>
    <TPLaunchHelpLinkType xmlns="e3770583-0a95-488a-909d-acf753acc1f4">Template</TPLaunchHelpLinkType>
    <LocalizationTagsTaxHTField0 xmlns="e3770583-0a95-488a-909d-acf753acc1f4">
      <Terms xmlns="http://schemas.microsoft.com/office/infopath/2007/PartnerControls"/>
    </LocalizationTagsTaxHTField0>
    <BusinessGroup xmlns="e3770583-0a95-488a-909d-acf753acc1f4" xsi:nil="true"/>
    <Providers xmlns="e3770583-0a95-488a-909d-acf753acc1f4" xsi:nil="true"/>
    <TemplateTemplateType xmlns="e3770583-0a95-488a-909d-acf753acc1f4">Word Document Template</TemplateTemplateType>
    <TimesCloned xmlns="e3770583-0a95-488a-909d-acf753acc1f4" xsi:nil="true"/>
    <TPAppVersion xmlns="e3770583-0a95-488a-909d-acf753acc1f4" xsi:nil="true"/>
    <VoteCount xmlns="e3770583-0a95-488a-909d-acf753acc1f4" xsi:nil="true"/>
    <FeatureTagsTaxHTField0 xmlns="e3770583-0a95-488a-909d-acf753acc1f4">
      <Terms xmlns="http://schemas.microsoft.com/office/infopath/2007/PartnerControls"/>
    </FeatureTagsTaxHTField0>
    <Provider xmlns="e3770583-0a95-488a-909d-acf753acc1f4" xsi:nil="true"/>
    <UACurrentWords xmlns="e3770583-0a95-488a-909d-acf753acc1f4" xsi:nil="true"/>
    <AssetId xmlns="e3770583-0a95-488a-909d-acf753acc1f4">TP102911893</AssetId>
    <TPClientViewer xmlns="e3770583-0a95-488a-909d-acf753acc1f4" xsi:nil="true"/>
    <DSATActionTaken xmlns="e3770583-0a95-488a-909d-acf753acc1f4" xsi:nil="true"/>
    <APEditor xmlns="e3770583-0a95-488a-909d-acf753acc1f4">
      <UserInfo>
        <DisplayName/>
        <AccountId xsi:nil="true"/>
        <AccountType/>
      </UserInfo>
    </APEditor>
    <TPInstallLocation xmlns="e3770583-0a95-488a-909d-acf753acc1f4" xsi:nil="true"/>
    <OOCacheId xmlns="e3770583-0a95-488a-909d-acf753acc1f4" xsi:nil="true"/>
    <IsDeleted xmlns="e3770583-0a95-488a-909d-acf753acc1f4">false</IsDeleted>
    <PublishTargets xmlns="e3770583-0a95-488a-909d-acf753acc1f4">OfficeOnlineVNext</PublishTargets>
    <ApprovalLog xmlns="e3770583-0a95-488a-909d-acf753acc1f4" xsi:nil="true"/>
    <BugNumber xmlns="e3770583-0a95-488a-909d-acf753acc1f4" xsi:nil="true"/>
    <CrawlForDependencies xmlns="e3770583-0a95-488a-909d-acf753acc1f4">false</CrawlForDependencies>
    <InternalTagsTaxHTField0 xmlns="e3770583-0a95-488a-909d-acf753acc1f4">
      <Terms xmlns="http://schemas.microsoft.com/office/infopath/2007/PartnerControls"/>
    </InternalTagsTaxHTField0>
    <LastHandOff xmlns="e3770583-0a95-488a-909d-acf753acc1f4" xsi:nil="true"/>
    <Milestone xmlns="e3770583-0a95-488a-909d-acf753acc1f4" xsi:nil="true"/>
    <OriginalRelease xmlns="e3770583-0a95-488a-909d-acf753acc1f4">15</OriginalRelease>
    <RecommendationsModifier xmlns="e3770583-0a95-488a-909d-acf753acc1f4" xsi:nil="true"/>
    <ScenarioTagsTaxHTField0 xmlns="e3770583-0a95-488a-909d-acf753acc1f4">
      <Terms xmlns="http://schemas.microsoft.com/office/infopath/2007/PartnerControls"/>
    </ScenarioTagsTaxHTField0>
    <UANotes xmlns="e3770583-0a95-488a-909d-acf753acc1f4" xsi:nil="true"/>
    <LocMarketGroupTiers2 xmlns="e3770583-0a95-488a-909d-acf753acc1f4" xsi:nil="true"/>
  </documentManagement>
</p:properties>
</file>

<file path=customXml/itemProps1.xml><?xml version="1.0" encoding="utf-8"?>
<ds:datastoreItem xmlns:ds="http://schemas.openxmlformats.org/officeDocument/2006/customXml" ds:itemID="{9B75E0EF-0597-4AC2-B0C9-764AD6B283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70583-0a95-488a-909d-acf753acc1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e3770583-0a95-488a-909d-acf753acc1f4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Forretningsbrosjyre</Template>
  <TotalTime>222</TotalTime>
  <Pages>2</Pages>
  <Words>419</Words>
  <Characters>2394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Storhaug Åpen barnehage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807styrer</dc:creator>
  <cp:lastModifiedBy>807styrer</cp:lastModifiedBy>
  <cp:revision>3</cp:revision>
  <cp:lastPrinted>2023-03-07T14:36:00Z</cp:lastPrinted>
  <dcterms:created xsi:type="dcterms:W3CDTF">2023-01-10T08:54:00Z</dcterms:created>
  <dcterms:modified xsi:type="dcterms:W3CDTF">2023-03-07T17:36:00Z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0x0101006B5366A1A4A0C84D9B7C7FC029A8F9A004002E98159AF81B0A43BC33725F0F080723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